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06F9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3"/>
        <w:gridCol w:w="2552"/>
      </w:tblGrid>
      <w:tr w:rsidR="007548B0" w:rsidTr="00181410">
        <w:trPr>
          <w:trHeight w:val="35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181410">
        <w:trPr>
          <w:trHeight w:val="361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</w:t>
            </w:r>
          </w:p>
        </w:tc>
      </w:tr>
      <w:tr w:rsidR="007548B0" w:rsidTr="00181410">
        <w:trPr>
          <w:trHeight w:val="37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97591" w:rsidP="00897591">
            <w:pPr>
              <w:rPr>
                <w:rtl/>
              </w:rPr>
            </w:pPr>
            <w:r>
              <w:rPr>
                <w:rFonts w:hint="cs"/>
                <w:rtl/>
              </w:rPr>
              <w:t>07</w:t>
            </w:r>
            <w:r w:rsidR="00181410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9</w:t>
            </w:r>
            <w:r w:rsidR="00181410">
              <w:rPr>
                <w:rFonts w:hint="cs"/>
                <w:rtl/>
              </w:rPr>
              <w:t>.2022</w:t>
            </w:r>
          </w:p>
        </w:tc>
      </w:tr>
    </w:tbl>
    <w:p w:rsidR="00222867" w:rsidRDefault="00406F94" w:rsidP="00222867">
      <w:pPr>
        <w:rPr>
          <w:rtl/>
        </w:rPr>
      </w:pPr>
    </w:p>
    <w:p w:rsidR="00222867" w:rsidRDefault="00406F94" w:rsidP="00222867">
      <w:pPr>
        <w:rPr>
          <w:rtl/>
        </w:rPr>
      </w:pPr>
    </w:p>
    <w:p w:rsidR="00222867" w:rsidRDefault="00406F94" w:rsidP="00222867">
      <w:pPr>
        <w:rPr>
          <w:rtl/>
        </w:rPr>
      </w:pPr>
    </w:p>
    <w:p w:rsidR="00222867" w:rsidRDefault="00406F94" w:rsidP="00222867">
      <w:pPr>
        <w:rPr>
          <w:rtl/>
        </w:rPr>
      </w:pPr>
    </w:p>
    <w:p w:rsidR="00222867" w:rsidRDefault="00406F9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06F9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181410">
        <w:rPr>
          <w:rFonts w:ascii="Wingdings" w:hAnsi="Wingdings" w:cstheme="minorBidi"/>
          <w:bCs/>
          <w:sz w:val="21"/>
          <w:szCs w:val="21"/>
          <w:u w:val="single"/>
        </w:rPr>
        <w:sym w:font="Wingdings" w:char="F072"/>
      </w:r>
      <w:r w:rsidRPr="00181410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06F9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08735C" w:rsidP="006E755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תשלום דמי רישום לקבוצות הספורט של משרד האוצר- לעמותה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הפועל מחלקה לספורט במקומות עבודה מרחב י</w:t>
            </w:r>
            <w:r w:rsidRPr="001814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רושלים</w:t>
            </w:r>
            <w:r w:rsidR="00181410" w:rsidRPr="001814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--2023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06F9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06F9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06F9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06F9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8735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8735C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0873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06F9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מחלקה לספורט במקומות העבודה מרחב ירושלים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08735C" w:rsidRDefault="0008735C" w:rsidP="00307EC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580180537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08735C" w:rsidRDefault="0008735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08735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08735C" w:rsidRDefault="006E755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22,100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08735C" w:rsidRDefault="006E7559" w:rsidP="0018141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מחוזיאדה 2023</w:t>
            </w:r>
          </w:p>
        </w:tc>
      </w:tr>
    </w:tbl>
    <w:p w:rsidR="00222867" w:rsidRPr="00AF57E9" w:rsidRDefault="00406F9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06F9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06F94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העמותה לספורט במקומות העבודה במרחב ירושלים-  "הפועל" - פועלת במסגרת הסתדרות העובדים .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הליגה למקומות עבודה מנוהלת על ידי עמותת הפועל שהינה ספק של הסתדרות העובדים במרחב ירושלים. 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משרדי הממשלה ושאר מקומות העבודה הכפופים להסתדרות מתנהלים גם הם מול ההסתדרות. </w:t>
            </w:r>
          </w:p>
          <w:p w:rsidR="00897591" w:rsidRPr="00037CA9" w:rsidRDefault="00897591" w:rsidP="00037CA9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>לא קיימת ליגה אחרת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>למקומות עבודה במרחב ירושלים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ליגה למקומות עבודה כשמה שייכת להסתדרות שבחרה להתקשר עם עמותת הפועל שמתחזקת את הליגה 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>ומנהל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>ת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 את כל האופרציה, החל </w:t>
            </w: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ברישום קבוצות הספורט ,ניהול הליגה למקומות העבודה ,הקצאת מגרשי ספורט ,אולמות ,שופטים ועוד.</w:t>
            </w:r>
          </w:p>
          <w:p w:rsidR="00897591" w:rsidRPr="00037CA9" w:rsidRDefault="00897591" w:rsidP="00897591">
            <w:pPr>
              <w:rPr>
                <w:rFonts w:ascii="David" w:eastAsia="Times New Roman" w:hAnsi="David" w:cs="David"/>
                <w:sz w:val="24"/>
                <w:szCs w:val="24"/>
              </w:rPr>
            </w:pPr>
            <w:r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הפעילות מאורגנת על ידי העמותה לספורט במקומות העבודה ,אין אפשרות לבצע פעילות שאינה במסגרת זאת וללא הצטרפות לעמותה זו. </w:t>
            </w:r>
          </w:p>
          <w:p w:rsidR="00897591" w:rsidRPr="00037CA9" w:rsidRDefault="00897591" w:rsidP="00897591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מאחר וההתקשרות הינה באמצעות ההסתדרות ועמותה זו הינה היחידה המנוהלת דרכה </w:t>
            </w:r>
            <w:r w:rsidR="00037CA9"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לא קיימת ליגה למקומות עבודה בשום מסגרת אחרת במרחב ירושלים</w:t>
            </w:r>
            <w:r w:rsidR="00037CA9"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>יש לראות בעמותה כספק יחיד.</w:t>
            </w:r>
          </w:p>
          <w:p w:rsidR="00037CA9" w:rsidRPr="00037CA9" w:rsidRDefault="00037CA9" w:rsidP="00037CA9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:rsidR="00037CA9" w:rsidRPr="00897591" w:rsidRDefault="00037CA9" w:rsidP="0089759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06F9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06F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יו"ר וועד העובדים ורכז ספורט 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763B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06F9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6F94" w:rsidRDefault="00406F94">
      <w:r>
        <w:separator/>
      </w:r>
    </w:p>
  </w:endnote>
  <w:endnote w:type="continuationSeparator" w:id="0">
    <w:p w:rsidR="00406F94" w:rsidRDefault="00406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2095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2095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06F9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406F94" w:rsidP="00354861">
          <w:pPr>
            <w:rPr>
              <w:rFonts w:ascii="Arial" w:hAnsi="Arial"/>
              <w:b/>
              <w:bCs/>
              <w:color w:val="FFFFFF"/>
              <w:rtl/>
            </w:rPr>
          </w:pP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06F9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6F94" w:rsidRDefault="00406F94">
      <w:r>
        <w:separator/>
      </w:r>
    </w:p>
  </w:footnote>
  <w:footnote w:type="continuationSeparator" w:id="0">
    <w:p w:rsidR="00406F94" w:rsidRDefault="00406F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06F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06F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06F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06F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06F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06F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06F9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7CA9"/>
    <w:rsid w:val="00062A3B"/>
    <w:rsid w:val="0008735C"/>
    <w:rsid w:val="00181410"/>
    <w:rsid w:val="00196B10"/>
    <w:rsid w:val="002B5195"/>
    <w:rsid w:val="00307EC3"/>
    <w:rsid w:val="00336CDD"/>
    <w:rsid w:val="003B7FCC"/>
    <w:rsid w:val="004047A2"/>
    <w:rsid w:val="00406F94"/>
    <w:rsid w:val="00436881"/>
    <w:rsid w:val="005A51AB"/>
    <w:rsid w:val="00673E6F"/>
    <w:rsid w:val="00694513"/>
    <w:rsid w:val="006E7559"/>
    <w:rsid w:val="007548B0"/>
    <w:rsid w:val="00763B17"/>
    <w:rsid w:val="00774B2B"/>
    <w:rsid w:val="007A579D"/>
    <w:rsid w:val="0080145F"/>
    <w:rsid w:val="0088155E"/>
    <w:rsid w:val="00897591"/>
    <w:rsid w:val="008E4586"/>
    <w:rsid w:val="00970CA5"/>
    <w:rsid w:val="009B6B29"/>
    <w:rsid w:val="009F7FB7"/>
    <w:rsid w:val="00B24F29"/>
    <w:rsid w:val="00B34454"/>
    <w:rsid w:val="00B76EF7"/>
    <w:rsid w:val="00BD04AE"/>
    <w:rsid w:val="00D20950"/>
    <w:rsid w:val="00DE4694"/>
    <w:rsid w:val="00EA383F"/>
    <w:rsid w:val="00F61796"/>
    <w:rsid w:val="00FC0F7D"/>
    <w:rsid w:val="00FD4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6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1F54174-E320-4F25-8FA9-7E7B902EA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394</Words>
  <Characters>1971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2023-01-17T07:42:00Z</dcterms:created>
  <dcterms:modified xsi:type="dcterms:W3CDTF">2023-01-17T07:42:00Z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